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47765" w14:textId="78C3FF67" w:rsidR="005A20B8" w:rsidRDefault="00350BA9" w:rsidP="003E182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C890A8" wp14:editId="4356946F">
                <wp:simplePos x="0" y="0"/>
                <wp:positionH relativeFrom="margin">
                  <wp:posOffset>-706979</wp:posOffset>
                </wp:positionH>
                <wp:positionV relativeFrom="paragraph">
                  <wp:posOffset>8772525</wp:posOffset>
                </wp:positionV>
                <wp:extent cx="7210425" cy="3143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3143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973014" w14:textId="703BC158" w:rsidR="00350BA9" w:rsidRPr="00350BA9" w:rsidRDefault="00350BA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hyperlink r:id="rId9" w:tgtFrame="_blank" w:history="1">
                              <w:r w:rsidRPr="00350BA9">
                                <w:rPr>
                                  <w:rStyle w:val="Hyperlink"/>
                                  <w:rFonts w:ascii="Arial" w:hAnsi="Arial" w:cs="Arial"/>
                                  <w:color w:val="1155CC"/>
                                  <w:sz w:val="28"/>
                                  <w:szCs w:val="28"/>
                                  <w:shd w:val="clear" w:color="auto" w:fill="FFFFFF"/>
                                </w:rPr>
                                <w:t>https://uca-edu.zoom.us/j/94663779537?pwd=MmhZaUljVDdabUV6bkdwaktxUXBLUT09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C890A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55.65pt;margin-top:690.75pt;width:567.75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" fillcolor="white [3201]" strokecolor="#3494ba [3204]" strokeweight="1pt">
                <v:textbox>
                  <w:txbxContent>
                    <w:p w14:paraId="56973014" w14:textId="703BC158" w:rsidR="00350BA9" w:rsidRPr="00350BA9" w:rsidRDefault="00350BA9">
                      <w:pPr>
                        <w:rPr>
                          <w:sz w:val="28"/>
                          <w:szCs w:val="28"/>
                        </w:rPr>
                      </w:pPr>
                      <w:hyperlink r:id="rId10" w:tgtFrame="_blank" w:history="1">
                        <w:r w:rsidRPr="00350BA9">
                          <w:rPr>
                            <w:rStyle w:val="Hyperlink"/>
                            <w:rFonts w:ascii="Arial" w:hAnsi="Arial" w:cs="Arial"/>
                            <w:color w:val="1155CC"/>
                            <w:sz w:val="28"/>
                            <w:szCs w:val="28"/>
                            <w:shd w:val="clear" w:color="auto" w:fill="FFFFFF"/>
                          </w:rPr>
                          <w:t>https://uca-edu.zoom.us/j/94663779537?pwd=MmhZaUljVDdabUV6bkdwaktxUXBLUT09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4150BF" wp14:editId="0FE14045">
                <wp:simplePos x="0" y="0"/>
                <wp:positionH relativeFrom="column">
                  <wp:posOffset>-703692</wp:posOffset>
                </wp:positionH>
                <wp:positionV relativeFrom="paragraph">
                  <wp:posOffset>8329930</wp:posOffset>
                </wp:positionV>
                <wp:extent cx="2851785" cy="340995"/>
                <wp:effectExtent l="0" t="0" r="24765" b="2095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785" cy="34099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4F005D" w14:textId="764D9614" w:rsidR="00962683" w:rsidRPr="00962683" w:rsidRDefault="00962683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62683"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vortexmagazine@gmail.com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150BF" id="Text Box 2" o:spid="_x0000_s1027" type="#_x0000_t202" style="position:absolute;left:0;text-align:left;margin-left:-55.4pt;margin-top:655.9pt;width:224.55pt;height:2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" fillcolor="white [3201]" strokecolor="#3494ba [3204]" strokeweight="1pt">
                <v:textbox>
                  <w:txbxContent>
                    <w:p w14:paraId="274F005D" w14:textId="764D9614" w:rsidR="00962683" w:rsidRPr="00962683" w:rsidRDefault="00962683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62683"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vortexmagazine@gmail.com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D1839E" wp14:editId="409E035C">
                <wp:simplePos x="0" y="0"/>
                <wp:positionH relativeFrom="column">
                  <wp:posOffset>-701114</wp:posOffset>
                </wp:positionH>
                <wp:positionV relativeFrom="paragraph">
                  <wp:posOffset>7845425</wp:posOffset>
                </wp:positionV>
                <wp:extent cx="1586846" cy="354643"/>
                <wp:effectExtent l="0" t="0" r="13970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846" cy="354643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E8F35" w14:textId="5B04FE76" w:rsidR="00962683" w:rsidRPr="00962683" w:rsidRDefault="00962683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62683"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ucavortex.com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1839E" id="Text Box 1" o:spid="_x0000_s1028" type="#_x0000_t202" style="position:absolute;left:0;text-align:left;margin-left:-55.2pt;margin-top:617.75pt;width:124.95pt;height:27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" fillcolor="white [3201]" strokecolor="#3494ba [3204]" strokeweight="1pt">
                <v:textbox>
                  <w:txbxContent>
                    <w:p w14:paraId="410E8F35" w14:textId="5B04FE76" w:rsidR="00962683" w:rsidRPr="00962683" w:rsidRDefault="00962683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62683"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ucavortex.com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22531D6" wp14:editId="3B1049A6">
                <wp:simplePos x="0" y="0"/>
                <wp:positionH relativeFrom="margin">
                  <wp:align>center</wp:align>
                </wp:positionH>
                <wp:positionV relativeFrom="paragraph">
                  <wp:posOffset>-9637</wp:posOffset>
                </wp:positionV>
                <wp:extent cx="8997315" cy="7848152"/>
                <wp:effectExtent l="0" t="876300" r="0" b="591185"/>
                <wp:wrapNone/>
                <wp:docPr id="27" name="Group 2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97315" cy="7848152"/>
                          <a:chOff x="0" y="0"/>
                          <a:chExt cx="8998023" cy="7844253"/>
                        </a:xfrm>
                      </wpg:grpSpPr>
                      <wps:wsp>
                        <wps:cNvPr id="12" name="Rectangle 1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2079320" y="134655"/>
                            <a:ext cx="5435828" cy="1110190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alpha val="32000"/>
                            </a:schemeClr>
                          </a:solidFill>
                          <a:ln>
                            <a:noFill/>
                          </a:ln>
                          <a:scene3d>
                            <a:camera prst="orthographicFront">
                              <a:rot lat="1800000" lon="19800000" rev="0"/>
                            </a:camera>
                            <a:lightRig rig="threePt" dir="t"/>
                          </a:scene3d>
                          <a:sp3d prstMaterial="matte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13" name="Group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8998023" cy="1359628"/>
                            <a:chOff x="0" y="1236292"/>
                            <a:chExt cx="8998023" cy="1359628"/>
                          </a:xfrm>
                          <a:scene3d>
                            <a:camera prst="orthographicFront">
                              <a:rot lat="1800000" lon="19800000" rev="0"/>
                            </a:camera>
                            <a:lightRig rig="threePt" dir="t"/>
                          </a:scene3d>
                        </wpg:grpSpPr>
                        <wpg:grpSp>
                          <wpg:cNvPr id="14" name="Group 14"/>
                          <wpg:cNvGrpSpPr/>
                          <wpg:grpSpPr>
                            <a:xfrm flipH="1">
                              <a:off x="0" y="1485730"/>
                              <a:ext cx="2128978" cy="1110190"/>
                              <a:chOff x="0" y="1485730"/>
                              <a:chExt cx="2128978" cy="1110190"/>
                            </a:xfrm>
                          </wpg:grpSpPr>
                          <wps:wsp>
                            <wps:cNvPr id="15" name="Rectangle 15"/>
                            <wps:cNvSpPr/>
                            <wps:spPr>
                              <a:xfrm>
                                <a:off x="0" y="1485730"/>
                                <a:ext cx="2128978" cy="11101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  <a:sp3d prstMaterial="matte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6" name="Right Triangle 16"/>
                            <wps:cNvSpPr/>
                            <wps:spPr>
                              <a:xfrm rot="5400000">
                                <a:off x="56256" y="2298163"/>
                                <a:ext cx="241501" cy="354013"/>
                              </a:xfrm>
                              <a:prstGeom prst="rtTriangle">
                                <a:avLst/>
                              </a:prstGeom>
                              <a:solidFill>
                                <a:schemeClr val="accent6">
                                  <a:lumMod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17" name="Rectangle 17"/>
                          <wps:cNvSpPr/>
                          <wps:spPr>
                            <a:xfrm>
                              <a:off x="7568895" y="1476742"/>
                              <a:ext cx="1429128" cy="1110190"/>
                            </a:xfrm>
                            <a:prstGeom prst="rect">
                              <a:avLst/>
                            </a:prstGeom>
                            <a:solidFill>
                              <a:schemeClr val="accent6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  <a:sp3d prstMaterial="matte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8" name="Rectangle 18"/>
                          <wps:cNvSpPr/>
                          <wps:spPr>
                            <a:xfrm>
                              <a:off x="1783142" y="1241146"/>
                              <a:ext cx="5435828" cy="1110190"/>
                            </a:xfrm>
                            <a:prstGeom prst="rect">
                              <a:avLst/>
                            </a:pr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  <a:sp3d prstMaterial="matte"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8F788C4" w14:textId="7505DC7B" w:rsidR="00333239" w:rsidRPr="003E182D" w:rsidRDefault="00BA2DEC" w:rsidP="003E182D">
                                <w:pPr>
                                  <w:pStyle w:val="Title"/>
                                </w:pPr>
                                <w:r>
                                  <w:t>2020-2021 Staff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" name="Parallelogram 19"/>
                          <wps:cNvSpPr/>
                          <wps:spPr>
                            <a:xfrm rot="16200000">
                              <a:off x="6716569" y="1734606"/>
                              <a:ext cx="1350639" cy="354012"/>
                            </a:xfrm>
                            <a:prstGeom prst="parallelogram">
                              <a:avLst>
                                <a:gd name="adj" fmla="val 68273"/>
                              </a:avLst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20" name="Rectangle 20"/>
                        <wps:cNvSpPr/>
                        <wps:spPr>
                          <a:xfrm>
                            <a:off x="2702975" y="5553777"/>
                            <a:ext cx="5168900" cy="124010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scene3d>
                            <a:camera prst="orthographicFront">
                              <a:rot lat="1800000" lon="19800000" rev="0"/>
                            </a:camera>
                            <a:lightRig rig="threePt" dir="t">
                              <a:rot lat="0" lon="0" rev="10200000"/>
                            </a:lightRig>
                          </a:scene3d>
                          <a:sp3d extrusionH="1498600" prstMaterial="matte">
                            <a:bevelT h="0"/>
                          </a:sp3d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0DE92C" w14:textId="2C83C19B" w:rsidR="00333239" w:rsidRPr="00AA54D7" w:rsidRDefault="00B16DFB" w:rsidP="00AA54D7">
                              <w:pPr>
                                <w:pStyle w:val="Date"/>
                              </w:pPr>
                              <w:r>
                                <w:rPr>
                                  <w:rStyle w:val="Strong"/>
                                </w:rPr>
                                <w:t>Tuesday</w:t>
                              </w:r>
                              <w:r w:rsidR="00AA54D7">
                                <w:t xml:space="preserve"> </w:t>
                              </w:r>
                              <w:r w:rsidR="00FF3CF5">
                                <w:t>September 1, 2020 X-Period (1:40-2:30)</w:t>
                              </w:r>
                              <w:r w:rsidR="00470B65">
                                <w:t xml:space="preserve"> on Zoom</w:t>
                              </w:r>
                            </w:p>
                          </w:txbxContent>
                        </wps:txbx>
                        <wps:bodyPr lIns="180000" rtlCol="0" anchor="ctr"/>
                      </wps:wsp>
                      <wps:wsp>
                        <wps:cNvPr id="21" name="TextBox 7"/>
                        <wps:cNvSpPr txBox="1"/>
                        <wps:spPr>
                          <a:xfrm>
                            <a:off x="1172137" y="1846485"/>
                            <a:ext cx="7289430" cy="2515225"/>
                          </a:xfrm>
                          <a:prstGeom prst="rect">
                            <a:avLst/>
                          </a:prstGeom>
                          <a:noFill/>
                          <a:effectLst/>
                        </wps:spPr>
                        <wps:txbx>
                          <w:txbxContent>
                            <w:p w14:paraId="1168C692" w14:textId="4E041F88" w:rsidR="00333239" w:rsidRPr="00BA2DEC" w:rsidRDefault="00BA2DEC" w:rsidP="00117DA9">
                              <w:pPr>
                                <w:pStyle w:val="Heading1"/>
                                <w:rPr>
                                  <w:sz w:val="292"/>
                                  <w:szCs w:val="292"/>
                                </w:rPr>
                              </w:pPr>
                              <w:r w:rsidRPr="00BA2DEC">
                                <w:rPr>
                                  <w:sz w:val="292"/>
                                  <w:szCs w:val="292"/>
                                </w:rPr>
                                <w:t>vortex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  <a:scene3d>
                            <a:camera prst="isometricOffAxis1Right">
                              <a:rot lat="19800000" lon="1800000" rev="0"/>
                            </a:camera>
                            <a:lightRig rig="brightRoom" dir="t"/>
                          </a:scene3d>
                          <a:sp3d extrusionH="508000" prstMaterial="plastic">
                            <a:bevelT w="38100" h="0"/>
                            <a:extrusionClr>
                              <a:schemeClr val="tx1"/>
                            </a:extrusionClr>
                            <a:contourClr>
                              <a:schemeClr val="tx1"/>
                            </a:contourClr>
                          </a:sp3d>
                        </wps:bodyPr>
                      </wps:wsp>
                      <wps:wsp>
                        <wps:cNvPr id="22" name="TextBox 28"/>
                        <wps:cNvSpPr txBox="1"/>
                        <wps:spPr>
                          <a:xfrm>
                            <a:off x="1427967" y="1791744"/>
                            <a:ext cx="2573425" cy="1182276"/>
                          </a:xfrm>
                          <a:prstGeom prst="rect">
                            <a:avLst/>
                          </a:prstGeom>
                          <a:noFill/>
                          <a:effectLst/>
                        </wps:spPr>
                        <wps:txbx>
                          <w:txbxContent>
                            <w:p w14:paraId="3B7030B3" w14:textId="77777777" w:rsidR="00BA2DEC" w:rsidRPr="00BA2DEC" w:rsidRDefault="00BA2DEC" w:rsidP="00BA2DEC"/>
                          </w:txbxContent>
                        </wps:txbx>
                        <wps:bodyPr wrap="square" lIns="0" tIns="0" rIns="0" bIns="0" rtlCol="0" anchor="ctr">
                          <a:noAutofit/>
                          <a:scene3d>
                            <a:camera prst="isometricOffAxis1Right">
                              <a:rot lat="19800000" lon="1800000" rev="0"/>
                            </a:camera>
                            <a:lightRig rig="brightRoom" dir="t"/>
                          </a:scene3d>
                          <a:sp3d extrusionH="152400" prstMaterial="plastic">
                            <a:bevelT w="38100" h="0"/>
                            <a:extrusionClr>
                              <a:schemeClr val="tx1"/>
                            </a:extrusionClr>
                            <a:contourClr>
                              <a:schemeClr val="tx1"/>
                            </a:contourClr>
                          </a:sp3d>
                        </wps:bodyPr>
                      </wps:wsp>
                      <wps:wsp>
                        <wps:cNvPr id="23" name="TextBox 56"/>
                        <wps:cNvSpPr txBox="1"/>
                        <wps:spPr>
                          <a:xfrm>
                            <a:off x="559579" y="351170"/>
                            <a:ext cx="7901983" cy="2345055"/>
                          </a:xfrm>
                          <a:prstGeom prst="rect">
                            <a:avLst/>
                          </a:prstGeom>
                          <a:noFill/>
                          <a:effectLst/>
                        </wps:spPr>
                        <wps:txbx>
                          <w:txbxContent>
                            <w:p w14:paraId="26B540C5" w14:textId="2DD07D85" w:rsidR="00333239" w:rsidRPr="00BA2DEC" w:rsidRDefault="00BA2DEC" w:rsidP="00117DA9">
                              <w:pPr>
                                <w:pStyle w:val="Script"/>
                                <w:rPr>
                                  <w:sz w:val="240"/>
                                  <w:szCs w:val="240"/>
                                </w:rPr>
                              </w:pPr>
                              <w:r w:rsidRPr="00BA2DEC">
                                <w:rPr>
                                  <w:sz w:val="240"/>
                                  <w:szCs w:val="240"/>
                                </w:rPr>
                                <w:t>Interest Meeting</w:t>
                              </w:r>
                            </w:p>
                          </w:txbxContent>
                        </wps:txbx>
                        <wps:bodyPr wrap="square" lIns="0" tIns="0" rIns="0" bIns="0" rtlCol="0" anchor="ctr">
                          <a:noAutofit/>
                          <a:scene3d>
                            <a:camera prst="isometricOffAxis1Right">
                              <a:rot lat="19800000" lon="1800000" rev="0"/>
                            </a:camera>
                            <a:lightRig rig="brightRoom" dir="t"/>
                          </a:scene3d>
                          <a:sp3d extrusionH="152400" prstMaterial="plastic">
                            <a:bevelT w="38100" h="0"/>
                            <a:extrusionClr>
                              <a:schemeClr val="tx1"/>
                            </a:extrusionClr>
                            <a:contourClr>
                              <a:schemeClr val="tx1"/>
                            </a:contourClr>
                          </a:sp3d>
                        </wps:bodyPr>
                      </wps:wsp>
                      <wps:wsp>
                        <wps:cNvPr id="24" name="TextBox 62"/>
                        <wps:cNvSpPr txBox="1"/>
                        <wps:spPr>
                          <a:xfrm>
                            <a:off x="2525548" y="4562399"/>
                            <a:ext cx="4958006" cy="956458"/>
                          </a:xfrm>
                          <a:prstGeom prst="rect">
                            <a:avLst/>
                          </a:prstGeom>
                          <a:noFill/>
                          <a:effectLst/>
                        </wps:spPr>
                        <wps:txbx>
                          <w:txbxContent>
                            <w:p w14:paraId="52A99810" w14:textId="4F3B746E" w:rsidR="00BA2DEC" w:rsidRPr="00BA2DEC" w:rsidRDefault="00BA2DEC" w:rsidP="00BA2DEC">
                              <w:pPr>
                                <w:pStyle w:val="Heading2"/>
                                <w:rPr>
                                  <w:sz w:val="96"/>
                                  <w:szCs w:val="96"/>
                                </w:rPr>
                              </w:pPr>
                              <w:r>
                                <w:rPr>
                                  <w:sz w:val="96"/>
                                  <w:szCs w:val="96"/>
                                </w:rPr>
                                <w:t>and fine art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  <a:scene3d>
                            <a:camera prst="isometricOffAxis1Right">
                              <a:rot lat="1800000" lon="19800000" rev="0"/>
                            </a:camera>
                            <a:lightRig rig="brightRoom" dir="t"/>
                          </a:scene3d>
                          <a:sp3d extrusionH="152400" prstMaterial="plastic">
                            <a:bevelT w="38100" h="0"/>
                            <a:extrusionClr>
                              <a:schemeClr val="tx1"/>
                            </a:extrusionClr>
                            <a:contourClr>
                              <a:schemeClr val="tx1"/>
                            </a:contourClr>
                          </a:sp3d>
                        </wps:bodyPr>
                      </wps:wsp>
                      <wps:wsp>
                        <wps:cNvPr id="25" name="TextBox 63"/>
                        <wps:cNvSpPr txBox="1"/>
                        <wps:spPr>
                          <a:xfrm>
                            <a:off x="695975" y="3959614"/>
                            <a:ext cx="7693940" cy="956458"/>
                          </a:xfrm>
                          <a:prstGeom prst="rect">
                            <a:avLst/>
                          </a:prstGeom>
                          <a:noFill/>
                          <a:effectLst/>
                        </wps:spPr>
                        <wps:txbx>
                          <w:txbxContent>
                            <w:p w14:paraId="345EF67D" w14:textId="11F48F77" w:rsidR="00BA2DEC" w:rsidRPr="00BA2DEC" w:rsidRDefault="00BA2DEC" w:rsidP="00BA2DEC">
                              <w:pPr>
                                <w:pStyle w:val="Heading2"/>
                                <w:rPr>
                                  <w:sz w:val="96"/>
                                  <w:szCs w:val="96"/>
                                </w:rPr>
                              </w:pPr>
                              <w:r w:rsidRPr="00BA2DEC">
                                <w:rPr>
                                  <w:sz w:val="96"/>
                                  <w:szCs w:val="96"/>
                                </w:rPr>
                                <w:t>magazine of</w:t>
                              </w:r>
                              <w:r>
                                <w:rPr>
                                  <w:sz w:val="96"/>
                                  <w:szCs w:val="96"/>
                                </w:rPr>
                                <w:t xml:space="preserve"> literature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  <a:scene3d>
                            <a:camera prst="isometricOffAxis1Right">
                              <a:rot lat="1800000" lon="19800000" rev="0"/>
                            </a:camera>
                            <a:lightRig rig="brightRoom" dir="t"/>
                          </a:scene3d>
                          <a:sp3d extrusionH="508000" prstMaterial="plastic">
                            <a:bevelT w="38100" h="0"/>
                            <a:extrusionClr>
                              <a:schemeClr val="tx1"/>
                            </a:extrusionClr>
                            <a:contourClr>
                              <a:schemeClr val="tx1"/>
                            </a:contourClr>
                          </a:sp3d>
                        </wps:bodyPr>
                      </wps:wsp>
                      <wps:wsp>
                        <wps:cNvPr id="26" name="TextBox 13"/>
                        <wps:cNvSpPr txBox="1"/>
                        <wps:spPr>
                          <a:xfrm>
                            <a:off x="3786386" y="6536796"/>
                            <a:ext cx="5047676" cy="1307457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scene3d>
                            <a:camera prst="orthographicFront">
                              <a:rot lat="1800000" lon="19800000" rev="0"/>
                            </a:camera>
                            <a:lightRig rig="threePt" dir="t"/>
                          </a:scene3d>
                          <a:sp3d/>
                        </wps:spPr>
                        <wps:txbx>
                          <w:txbxContent>
                            <w:p w14:paraId="17C1747F" w14:textId="233F6031" w:rsidR="00333239" w:rsidRPr="00AA54D7" w:rsidRDefault="006A5D7A" w:rsidP="00470B65">
                              <w:pPr>
                                <w:jc w:val="left"/>
                              </w:pPr>
                              <w:r>
                                <w:t xml:space="preserve">Art </w:t>
                              </w:r>
                              <w:r w:rsidRPr="00AA54D7">
                                <w:t>|</w:t>
                              </w:r>
                              <w:r>
                                <w:t>Fiction</w:t>
                              </w:r>
                              <w:r w:rsidR="00E55715">
                                <w:t xml:space="preserve"> </w:t>
                              </w:r>
                              <w:r w:rsidR="00333239" w:rsidRPr="00AA54D7">
                                <w:t>|</w:t>
                              </w:r>
                              <w:r w:rsidR="007276E7">
                                <w:t xml:space="preserve"> Multimedia </w:t>
                              </w:r>
                              <w:r w:rsidR="007276E7" w:rsidRPr="00AA54D7">
                                <w:t>|</w:t>
                              </w:r>
                              <w:r w:rsidR="00333239" w:rsidRPr="00AA54D7">
                                <w:t xml:space="preserve"> </w:t>
                              </w:r>
                              <w:r>
                                <w:t>Nonfiction</w:t>
                              </w:r>
                              <w:r w:rsidRPr="00AA54D7">
                                <w:t>|</w:t>
                              </w:r>
                              <w:r>
                                <w:t xml:space="preserve"> Poetry </w:t>
                              </w:r>
                              <w:r w:rsidRPr="00AA54D7">
                                <w:t>|</w:t>
                              </w:r>
                              <w:r>
                                <w:t xml:space="preserve"> Scripts</w:t>
                              </w:r>
                            </w:p>
                            <w:p w14:paraId="739EF809" w14:textId="0EA919C1" w:rsidR="00333239" w:rsidRPr="00AA54D7" w:rsidRDefault="00470B65" w:rsidP="00470B65">
                              <w:pPr>
                                <w:jc w:val="left"/>
                              </w:pPr>
                              <w:r>
                                <w:t xml:space="preserve">Seeking Copy Editor </w:t>
                              </w:r>
                              <w:r w:rsidRPr="00AA54D7">
                                <w:t>|</w:t>
                              </w:r>
                              <w:r>
                                <w:t xml:space="preserve"> Layout Editor</w:t>
                              </w:r>
                              <w:r w:rsidR="00E55715" w:rsidRPr="00AA54D7">
                                <w:t xml:space="preserve"> </w:t>
                              </w:r>
                              <w:r w:rsidR="00333239" w:rsidRPr="00AA54D7">
                                <w:t>|</w:t>
                              </w:r>
                              <w:r>
                                <w:t xml:space="preserve"> Section Editors</w:t>
                              </w:r>
                              <w:r w:rsidR="00333239" w:rsidRPr="00AA54D7">
                                <w:t xml:space="preserve"> </w:t>
                              </w:r>
                              <w:r w:rsidR="00642D83" w:rsidRPr="00AA54D7">
                                <w:t>|</w:t>
                              </w:r>
                              <w:r w:rsidR="00642D83">
                                <w:t xml:space="preserve"> Social Media Specialist </w:t>
                              </w:r>
                              <w:r w:rsidR="00642D83" w:rsidRPr="00AA54D7">
                                <w:t>|</w:t>
                              </w:r>
                              <w:r w:rsidR="00642D83">
                                <w:t xml:space="preserve"> Section Judges</w:t>
                              </w:r>
                            </w:p>
                          </w:txbxContent>
                        </wps:txbx>
                        <wps:bodyPr wrap="square" rIns="216000" rtlCol="0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2531D6" id="Group 27" o:spid="_x0000_s1029" style="position:absolute;left:0;text-align:left;margin-left:0;margin-top:-.75pt;width:708.45pt;height:617.95pt;z-index:251659264;mso-position-horizontal:center;mso-position-horizontal-relative:margin;mso-width-relative:margin;mso-height-relative:margin" coordsize="89980,78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">
                <v:rect id="Rectangle 12" o:spid="_x0000_s1030" style="position:absolute;left:20793;top:1346;width:54358;height:111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" fillcolor="black [3213]" stroked="f" strokeweight="1pt">
                  <v:fill opacity="21074f"/>
                </v:rect>
                <v:group id="Group 13" o:spid="_x0000_s1031" style="position:absolute;width:89980;height:13596" coordorigin=",12362" coordsize="89980,13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Group 14" o:spid="_x0000_s1032" style="position:absolute;top:14857;width:21289;height:11102;flip:x" coordorigin=",14857" coordsize="21289,11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">
                    <v:rect id="Rectangle 15" o:spid="_x0000_s1033" style="position:absolute;top:14857;width:21289;height:111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" fillcolor="#1c6194 [2409]" stroked="f" strokeweight="1pt"/>
                    <v:shapetype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16" o:spid="_x0000_s1034" type="#_x0000_t6" style="position:absolute;left:562;top:22982;width:2415;height:354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" fillcolor="#134162 [1609]" stroked="f" strokeweight="1pt"/>
                  </v:group>
                  <v:rect id="Rectangle 17" o:spid="_x0000_s1035" style="position:absolute;left:75688;top:14767;width:14292;height:111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" fillcolor="#1c6194 [2409]" stroked="f" strokeweight="1pt"/>
                  <v:rect id="Rectangle 18" o:spid="_x0000_s1036" style="position:absolute;left:17831;top:12411;width:54358;height:111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" fillcolor="#2683c6 [3209]" stroked="f" strokeweight="1pt">
                    <v:textbox>
                      <w:txbxContent>
                        <w:p w14:paraId="08F788C4" w14:textId="7505DC7B" w:rsidR="00333239" w:rsidRPr="003E182D" w:rsidRDefault="00BA2DEC" w:rsidP="003E182D">
                          <w:pPr>
                            <w:pStyle w:val="Title"/>
                          </w:pPr>
                          <w:r>
                            <w:t>2020-2021 Staff</w:t>
                          </w:r>
                        </w:p>
                      </w:txbxContent>
                    </v:textbox>
                  </v:rect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Parallelogram 19" o:spid="_x0000_s1037" type="#_x0000_t7" style="position:absolute;left:67164;top:17346;width:13507;height:354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" adj="3865" fillcolor="white [3212]" stroked="f" strokeweight="1pt"/>
                </v:group>
                <v:rect id="Rectangle 20" o:spid="_x0000_s1038" style="position:absolute;left:27029;top:55537;width:51689;height:124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" fillcolor="#58b6c0 [3205]" stroked="f" strokeweight="1pt">
                  <v:textbox inset="5mm">
                    <w:txbxContent>
                      <w:p w14:paraId="7B0DE92C" w14:textId="2C83C19B" w:rsidR="00333239" w:rsidRPr="00AA54D7" w:rsidRDefault="00B16DFB" w:rsidP="00AA54D7">
                        <w:pPr>
                          <w:pStyle w:val="Date"/>
                        </w:pPr>
                        <w:r>
                          <w:rPr>
                            <w:rStyle w:val="Strong"/>
                          </w:rPr>
                          <w:t>Tuesday</w:t>
                        </w:r>
                        <w:r w:rsidR="00AA54D7">
                          <w:t xml:space="preserve"> </w:t>
                        </w:r>
                        <w:r w:rsidR="00FF3CF5">
                          <w:t>September 1, 2020 X-Period (1:40-2:30)</w:t>
                        </w:r>
                        <w:r w:rsidR="00470B65">
                          <w:t xml:space="preserve"> on Zoom</w:t>
                        </w:r>
                      </w:p>
                    </w:txbxContent>
                  </v:textbox>
                </v:rect>
                <v:shape id="TextBox 7" o:spid="_x0000_s1039" type="#_x0000_t202" style="position:absolute;left:11721;top:18464;width:72894;height:25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1168C692" w14:textId="4E041F88" w:rsidR="00333239" w:rsidRPr="00BA2DEC" w:rsidRDefault="00BA2DEC" w:rsidP="00117DA9">
                        <w:pPr>
                          <w:pStyle w:val="Heading1"/>
                          <w:rPr>
                            <w:sz w:val="292"/>
                            <w:szCs w:val="292"/>
                          </w:rPr>
                        </w:pPr>
                        <w:r w:rsidRPr="00BA2DEC">
                          <w:rPr>
                            <w:sz w:val="292"/>
                            <w:szCs w:val="292"/>
                          </w:rPr>
                          <w:t>vortex</w:t>
                        </w:r>
                      </w:p>
                    </w:txbxContent>
                  </v:textbox>
                </v:shape>
                <v:shape id="TextBox 28" o:spid="_x0000_s1040" type="#_x0000_t202" style="position:absolute;left:14279;top:17917;width:25734;height:118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" filled="f" stroked="f">
                  <v:textbox inset="0,0,0,0">
                    <w:txbxContent>
                      <w:p w14:paraId="3B7030B3" w14:textId="77777777" w:rsidR="00BA2DEC" w:rsidRPr="00BA2DEC" w:rsidRDefault="00BA2DEC" w:rsidP="00BA2DEC"/>
                    </w:txbxContent>
                  </v:textbox>
                </v:shape>
                <v:shape id="TextBox 56" o:spid="_x0000_s1041" type="#_x0000_t202" style="position:absolute;left:5595;top:3511;width:79020;height:23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" filled="f" stroked="f">
                  <v:textbox inset="0,0,0,0">
                    <w:txbxContent>
                      <w:p w14:paraId="26B540C5" w14:textId="2DD07D85" w:rsidR="00333239" w:rsidRPr="00BA2DEC" w:rsidRDefault="00BA2DEC" w:rsidP="00117DA9">
                        <w:pPr>
                          <w:pStyle w:val="Script"/>
                          <w:rPr>
                            <w:sz w:val="240"/>
                            <w:szCs w:val="240"/>
                          </w:rPr>
                        </w:pPr>
                        <w:r w:rsidRPr="00BA2DEC">
                          <w:rPr>
                            <w:sz w:val="240"/>
                            <w:szCs w:val="240"/>
                          </w:rPr>
                          <w:t>Interest Meeting</w:t>
                        </w:r>
                      </w:p>
                    </w:txbxContent>
                  </v:textbox>
                </v:shape>
                <v:shape id="TextBox 62" o:spid="_x0000_s1042" type="#_x0000_t202" style="position:absolute;left:25255;top:45623;width:49580;height:9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52A99810" w14:textId="4F3B746E" w:rsidR="00BA2DEC" w:rsidRPr="00BA2DEC" w:rsidRDefault="00BA2DEC" w:rsidP="00BA2DEC">
                        <w:pPr>
                          <w:pStyle w:val="Heading2"/>
                          <w:rPr>
                            <w:sz w:val="96"/>
                            <w:szCs w:val="96"/>
                          </w:rPr>
                        </w:pPr>
                        <w:r>
                          <w:rPr>
                            <w:sz w:val="96"/>
                            <w:szCs w:val="96"/>
                          </w:rPr>
                          <w:t>and fine art</w:t>
                        </w:r>
                      </w:p>
                    </w:txbxContent>
                  </v:textbox>
                </v:shape>
                <v:shape id="TextBox 63" o:spid="_x0000_s1043" type="#_x0000_t202" style="position:absolute;left:6959;top:39596;width:76940;height:95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<v:textbox style="mso-fit-shape-to-text:t">
                    <w:txbxContent>
                      <w:p w14:paraId="345EF67D" w14:textId="11F48F77" w:rsidR="00BA2DEC" w:rsidRPr="00BA2DEC" w:rsidRDefault="00BA2DEC" w:rsidP="00BA2DEC">
                        <w:pPr>
                          <w:pStyle w:val="Heading2"/>
                          <w:rPr>
                            <w:sz w:val="96"/>
                            <w:szCs w:val="96"/>
                          </w:rPr>
                        </w:pPr>
                        <w:r w:rsidRPr="00BA2DEC">
                          <w:rPr>
                            <w:sz w:val="96"/>
                            <w:szCs w:val="96"/>
                          </w:rPr>
                          <w:t>magazine of</w:t>
                        </w:r>
                        <w:r>
                          <w:rPr>
                            <w:sz w:val="96"/>
                            <w:szCs w:val="96"/>
                          </w:rPr>
                          <w:t xml:space="preserve"> literature</w:t>
                        </w:r>
                      </w:p>
                    </w:txbxContent>
                  </v:textbox>
                </v:shape>
                <v:shape id="TextBox 13" o:spid="_x0000_s1044" type="#_x0000_t202" style="position:absolute;left:37863;top:65367;width:50477;height:130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" fillcolor="#272727 [2749]" stroked="f">
                  <v:textbox inset=",,6mm">
                    <w:txbxContent>
                      <w:p w14:paraId="17C1747F" w14:textId="233F6031" w:rsidR="00333239" w:rsidRPr="00AA54D7" w:rsidRDefault="006A5D7A" w:rsidP="00470B65">
                        <w:pPr>
                          <w:jc w:val="left"/>
                        </w:pPr>
                        <w:r>
                          <w:t xml:space="preserve">Art </w:t>
                        </w:r>
                        <w:r w:rsidRPr="00AA54D7">
                          <w:t>|</w:t>
                        </w:r>
                        <w:r>
                          <w:t>Fiction</w:t>
                        </w:r>
                        <w:r w:rsidR="00E55715">
                          <w:t xml:space="preserve"> </w:t>
                        </w:r>
                        <w:r w:rsidR="00333239" w:rsidRPr="00AA54D7">
                          <w:t>|</w:t>
                        </w:r>
                        <w:r w:rsidR="007276E7">
                          <w:t xml:space="preserve"> Multimedia </w:t>
                        </w:r>
                        <w:r w:rsidR="007276E7" w:rsidRPr="00AA54D7">
                          <w:t>|</w:t>
                        </w:r>
                        <w:r w:rsidR="00333239" w:rsidRPr="00AA54D7">
                          <w:t xml:space="preserve"> </w:t>
                        </w:r>
                        <w:r>
                          <w:t>Nonfiction</w:t>
                        </w:r>
                        <w:r w:rsidRPr="00AA54D7">
                          <w:t>|</w:t>
                        </w:r>
                        <w:r>
                          <w:t xml:space="preserve"> Poetry </w:t>
                        </w:r>
                        <w:r w:rsidRPr="00AA54D7">
                          <w:t>|</w:t>
                        </w:r>
                        <w:r>
                          <w:t xml:space="preserve"> Scripts</w:t>
                        </w:r>
                      </w:p>
                      <w:p w14:paraId="739EF809" w14:textId="0EA919C1" w:rsidR="00333239" w:rsidRPr="00AA54D7" w:rsidRDefault="00470B65" w:rsidP="00470B65">
                        <w:pPr>
                          <w:jc w:val="left"/>
                        </w:pPr>
                        <w:r>
                          <w:t xml:space="preserve">Seeking Copy Editor </w:t>
                        </w:r>
                        <w:r w:rsidRPr="00AA54D7">
                          <w:t>|</w:t>
                        </w:r>
                        <w:r>
                          <w:t xml:space="preserve"> Layout Editor</w:t>
                        </w:r>
                        <w:r w:rsidR="00E55715" w:rsidRPr="00AA54D7">
                          <w:t xml:space="preserve"> </w:t>
                        </w:r>
                        <w:r w:rsidR="00333239" w:rsidRPr="00AA54D7">
                          <w:t>|</w:t>
                        </w:r>
                        <w:r>
                          <w:t xml:space="preserve"> Section Editors</w:t>
                        </w:r>
                        <w:r w:rsidR="00333239" w:rsidRPr="00AA54D7">
                          <w:t xml:space="preserve"> </w:t>
                        </w:r>
                        <w:r w:rsidR="00642D83" w:rsidRPr="00AA54D7">
                          <w:t>|</w:t>
                        </w:r>
                        <w:r w:rsidR="00642D83">
                          <w:t xml:space="preserve"> Social Media Specialist </w:t>
                        </w:r>
                        <w:r w:rsidR="00642D83" w:rsidRPr="00AA54D7">
                          <w:t>|</w:t>
                        </w:r>
                        <w:r w:rsidR="00642D83">
                          <w:t xml:space="preserve"> Section Judges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5A20B8" w:rsidSect="0078575D">
      <w:headerReference w:type="default" r:id="rId11"/>
      <w:pgSz w:w="12240" w:h="15840" w:code="1"/>
      <w:pgMar w:top="1440" w:right="1440" w:bottom="1440" w:left="1440" w:header="708" w:footer="708" w:gutter="0"/>
      <w:cols w:space="708"/>
      <w:docGrid w:linePitch="4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05B7A" w14:textId="77777777" w:rsidR="00F9260B" w:rsidRDefault="00F9260B" w:rsidP="00333239">
      <w:pPr>
        <w:spacing w:after="0" w:line="240" w:lineRule="auto"/>
      </w:pPr>
      <w:r>
        <w:separator/>
      </w:r>
    </w:p>
  </w:endnote>
  <w:endnote w:type="continuationSeparator" w:id="0">
    <w:p w14:paraId="5C701DB0" w14:textId="77777777" w:rsidR="00F9260B" w:rsidRDefault="00F9260B" w:rsidP="00333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Edwardian Script ITC"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15CCE5" w14:textId="77777777" w:rsidR="00F9260B" w:rsidRDefault="00F9260B" w:rsidP="00333239">
      <w:pPr>
        <w:spacing w:after="0" w:line="240" w:lineRule="auto"/>
      </w:pPr>
      <w:r>
        <w:separator/>
      </w:r>
    </w:p>
  </w:footnote>
  <w:footnote w:type="continuationSeparator" w:id="0">
    <w:p w14:paraId="5157A614" w14:textId="77777777" w:rsidR="00F9260B" w:rsidRDefault="00F9260B" w:rsidP="00333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85000F" w14:textId="77777777" w:rsidR="00333239" w:rsidRDefault="00956DB8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AE7FE60" wp14:editId="71168BA1">
              <wp:simplePos x="0" y="0"/>
              <wp:positionH relativeFrom="column">
                <wp:posOffset>-925972</wp:posOffset>
              </wp:positionH>
              <wp:positionV relativeFrom="paragraph">
                <wp:posOffset>-210007</wp:posOffset>
              </wp:positionV>
              <wp:extent cx="7633881" cy="9210115"/>
              <wp:effectExtent l="0" t="0" r="5715" b="0"/>
              <wp:wrapNone/>
              <wp:docPr id="10" name="Group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33881" cy="9210115"/>
                        <a:chOff x="0" y="0"/>
                        <a:chExt cx="7633881" cy="9210115"/>
                      </a:xfrm>
                    </wpg:grpSpPr>
                    <wps:wsp>
                      <wps:cNvPr id="6" name="Parallelogram 6">
                        <a:extLst>
                          <a:ext uri="{FF2B5EF4-FFF2-40B4-BE49-F238E27FC236}">
                            <a16:creationId xmlns:a16="http://schemas.microsoft.com/office/drawing/2014/main" id="{631CCABE-8CC5-42B8-AF69-98272C58C15F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 rot="5400000">
                          <a:off x="4991938" y="4891105"/>
                          <a:ext cx="4511535" cy="772350"/>
                        </a:xfrm>
                        <a:prstGeom prst="parallelogram">
                          <a:avLst>
                            <a:gd name="adj" fmla="val 85487"/>
                          </a:avLst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3" name="Freeform: Shape 3">
                        <a:extLst>
                          <a:ext uri="{FF2B5EF4-FFF2-40B4-BE49-F238E27FC236}">
                            <a16:creationId xmlns:a16="http://schemas.microsoft.com/office/drawing/2014/main" id="{199DFE0F-27E5-4E1B-93A6-93F6985978DE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 rot="16200000" flipH="1">
                          <a:off x="1098566" y="3227366"/>
                          <a:ext cx="5033845" cy="6305622"/>
                        </a:xfrm>
                        <a:custGeom>
                          <a:avLst/>
                          <a:gdLst>
                            <a:gd name="connsiteX0" fmla="*/ 0 w 5033845"/>
                            <a:gd name="connsiteY0" fmla="*/ 6305622 h 6305622"/>
                            <a:gd name="connsiteX1" fmla="*/ 3220028 w 5033845"/>
                            <a:gd name="connsiteY1" fmla="*/ 6305622 h 6305622"/>
                            <a:gd name="connsiteX2" fmla="*/ 5033845 w 5033845"/>
                            <a:gd name="connsiteY2" fmla="*/ 0 h 6305622"/>
                            <a:gd name="connsiteX3" fmla="*/ 1813817 w 5033845"/>
                            <a:gd name="connsiteY3" fmla="*/ 0 h 630562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033845" h="6305622">
                              <a:moveTo>
                                <a:pt x="0" y="6305622"/>
                              </a:moveTo>
                              <a:lnTo>
                                <a:pt x="3220028" y="6305622"/>
                              </a:lnTo>
                              <a:lnTo>
                                <a:pt x="5033845" y="0"/>
                              </a:lnTo>
                              <a:lnTo>
                                <a:pt x="1813817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4" name="Parallelogram 4">
                        <a:extLst>
                          <a:ext uri="{FF2B5EF4-FFF2-40B4-BE49-F238E27FC236}">
                            <a16:creationId xmlns:a16="http://schemas.microsoft.com/office/drawing/2014/main" id="{65FAEEDD-A012-477C-A680-A30610CF3C34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 rot="5400000">
                          <a:off x="-310930" y="2794901"/>
                          <a:ext cx="2624597" cy="2002737"/>
                        </a:xfrm>
                        <a:prstGeom prst="parallelogram">
                          <a:avLst>
                            <a:gd name="adj" fmla="val 85568"/>
                          </a:avLst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7" name="Freeform: Shape 7">
                        <a:extLst>
                          <a:ext uri="{FF2B5EF4-FFF2-40B4-BE49-F238E27FC236}">
                            <a16:creationId xmlns:a16="http://schemas.microsoft.com/office/drawing/2014/main" id="{2A523E9C-761E-4C0A-A0AA-AFEE88AE7378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 rot="16200000" flipH="1">
                          <a:off x="1386664" y="3540518"/>
                          <a:ext cx="5033645" cy="6305550"/>
                        </a:xfrm>
                        <a:custGeom>
                          <a:avLst/>
                          <a:gdLst>
                            <a:gd name="connsiteX0" fmla="*/ 0 w 5033845"/>
                            <a:gd name="connsiteY0" fmla="*/ 6305622 h 6305622"/>
                            <a:gd name="connsiteX1" fmla="*/ 3220028 w 5033845"/>
                            <a:gd name="connsiteY1" fmla="*/ 6305622 h 6305622"/>
                            <a:gd name="connsiteX2" fmla="*/ 5033845 w 5033845"/>
                            <a:gd name="connsiteY2" fmla="*/ 0 h 6305622"/>
                            <a:gd name="connsiteX3" fmla="*/ 1813817 w 5033845"/>
                            <a:gd name="connsiteY3" fmla="*/ 0 h 630562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033845" h="6305622">
                              <a:moveTo>
                                <a:pt x="0" y="6305622"/>
                              </a:moveTo>
                              <a:lnTo>
                                <a:pt x="3220028" y="6305622"/>
                              </a:lnTo>
                              <a:lnTo>
                                <a:pt x="5033845" y="0"/>
                              </a:lnTo>
                              <a:lnTo>
                                <a:pt x="1813817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8" name="Freeform: Shape 8">
                        <a:extLst>
                          <a:ext uri="{FF2B5EF4-FFF2-40B4-BE49-F238E27FC236}">
                            <a16:creationId xmlns:a16="http://schemas.microsoft.com/office/drawing/2014/main" id="{54A613FE-9817-4566-A005-C56A9EE17B34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 rot="16200000" flipH="1">
                          <a:off x="900920" y="-151890"/>
                          <a:ext cx="6001841" cy="6305622"/>
                        </a:xfrm>
                        <a:custGeom>
                          <a:avLst/>
                          <a:gdLst>
                            <a:gd name="connsiteX0" fmla="*/ 0 w 6001841"/>
                            <a:gd name="connsiteY0" fmla="*/ 0 h 6305622"/>
                            <a:gd name="connsiteX1" fmla="*/ 0 w 6001841"/>
                            <a:gd name="connsiteY1" fmla="*/ 6305622 h 6305622"/>
                            <a:gd name="connsiteX2" fmla="*/ 4188024 w 6001841"/>
                            <a:gd name="connsiteY2" fmla="*/ 6305622 h 6305622"/>
                            <a:gd name="connsiteX3" fmla="*/ 6001841 w 6001841"/>
                            <a:gd name="connsiteY3" fmla="*/ 0 h 6305622"/>
                            <a:gd name="connsiteX4" fmla="*/ 0 w 6001841"/>
                            <a:gd name="connsiteY4" fmla="*/ 0 h 630562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001841" h="6305622">
                              <a:moveTo>
                                <a:pt x="0" y="0"/>
                              </a:moveTo>
                              <a:lnTo>
                                <a:pt x="0" y="6305622"/>
                              </a:lnTo>
                              <a:lnTo>
                                <a:pt x="4188024" y="6305622"/>
                              </a:lnTo>
                              <a:lnTo>
                                <a:pt x="6001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9" name="Diamond 9">
                        <a:extLst>
                          <a:ext uri="{FF2B5EF4-FFF2-40B4-BE49-F238E27FC236}">
                            <a16:creationId xmlns:a16="http://schemas.microsoft.com/office/drawing/2014/main" id="{60C2BC45-7DCE-4734-AE0F-8B6EB8EA45F9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1489643" y="5030231"/>
                          <a:ext cx="5020399" cy="202462"/>
                        </a:xfrm>
                        <a:prstGeom prst="diamond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scene3d>
                          <a:camera prst="orthographicFront">
                            <a:rot lat="1800000" lon="19800000" rev="0"/>
                          </a:camera>
                          <a:lightRig rig="threePt" dir="t"/>
                        </a:scene3d>
                        <a:sp3d extrusionH="139700">
                          <a:extrusionClr>
                            <a:schemeClr val="tx1"/>
                          </a:extrusion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6C43284" id="Group 10" o:spid="_x0000_s1026" style="position:absolute;margin-left:-72.9pt;margin-top:-16.55pt;width:601.1pt;height:725.2pt;z-index:251659264;mso-width-relative:margin;mso-height-relative:margin" coordsize="76338,92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"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6" o:spid="_x0000_s1027" type="#_x0000_t7" style="position:absolute;left:49919;top:48911;width:45115;height:7723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" adj="3161" fillcolor="#265e65 [1605]" stroked="f" strokeweight="1pt"/>
              <v:shape id="Freeform: Shape 3" o:spid="_x0000_s1028" style="position:absolute;left:10986;top:32272;width:50338;height:63057;rotation:90;flip:x;visibility:visible;mso-wrap-style:square;v-text-anchor:middle" coordsize="5033845,6305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" path="m,6305622r3220028,l5033845,,1813817,,,6305622xe" fillcolor="#265e65 [1605]" stroked="f" strokeweight="1pt">
                <v:stroke joinstyle="miter"/>
                <v:path arrowok="t" o:connecttype="custom" o:connectlocs="0,6305622;3220028,6305622;5033845,0;1813817,0" o:connectangles="0,0,0,0"/>
              </v:shape>
              <v:shape id="Parallelogram 4" o:spid="_x0000_s1029" type="#_x0000_t7" style="position:absolute;left:-3109;top:27948;width:26246;height:2002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" adj="14103" fillcolor="#134162 [1609]" stroked="f" strokeweight="1pt"/>
              <v:shape id="Freeform: Shape 7" o:spid="_x0000_s1030" style="position:absolute;left:13866;top:35405;width:50337;height:63055;rotation:90;flip:x;visibility:visible;mso-wrap-style:square;v-text-anchor:middle" coordsize="5033845,6305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" path="m,6305622r3220028,l5033845,,1813817,,,6305622xe" fillcolor="#58b6c0 [3205]" stroked="f" strokeweight="1pt">
                <v:stroke joinstyle="miter"/>
                <v:path arrowok="t" o:connecttype="custom" o:connectlocs="0,6305550;3219900,6305550;5033645,0;1813745,0" o:connectangles="0,0,0,0"/>
              </v:shape>
              <v:shape id="Freeform: Shape 8" o:spid="_x0000_s1031" style="position:absolute;left:9009;top:-1519;width:60018;height:63056;rotation:90;flip:x;visibility:visible;mso-wrap-style:square;v-text-anchor:middle" coordsize="6001841,6305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" path="m,l,6305622r4188024,l6001841,,,xe" fillcolor="#3494ba [3204]" stroked="f" strokeweight="1pt">
                <v:stroke joinstyle="miter"/>
                <v:path arrowok="t" o:connecttype="custom" o:connectlocs="0,0;0,6305622;4188024,6305622;6001841,0;0,0" o:connectangles="0,0,0,0,0"/>
              </v:shape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9" o:spid="_x0000_s1032" type="#_x0000_t4" style="position:absolute;left:14896;top:50302;width:50204;height:2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" fillcolor="white [3212]" stroked="f" strokeweight="1pt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removePersonalInformation/>
  <w:removeDateAndTime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QzMjQ2MzczNTczMDVW0lEKTi0uzszPAykwrAUA6fnWXywAAAA="/>
  </w:docVars>
  <w:rsids>
    <w:rsidRoot w:val="00BA2DEC"/>
    <w:rsid w:val="00002A59"/>
    <w:rsid w:val="000A4918"/>
    <w:rsid w:val="00117DA9"/>
    <w:rsid w:val="002C7E86"/>
    <w:rsid w:val="00333239"/>
    <w:rsid w:val="003418B3"/>
    <w:rsid w:val="00350944"/>
    <w:rsid w:val="00350BA9"/>
    <w:rsid w:val="003B5FB0"/>
    <w:rsid w:val="003E182D"/>
    <w:rsid w:val="00470B65"/>
    <w:rsid w:val="005A20B8"/>
    <w:rsid w:val="005D7FB3"/>
    <w:rsid w:val="00615F4A"/>
    <w:rsid w:val="00642D83"/>
    <w:rsid w:val="0065379F"/>
    <w:rsid w:val="006A5D7A"/>
    <w:rsid w:val="007276E7"/>
    <w:rsid w:val="0078575D"/>
    <w:rsid w:val="00956DB8"/>
    <w:rsid w:val="00962683"/>
    <w:rsid w:val="00A31E1C"/>
    <w:rsid w:val="00AA54D7"/>
    <w:rsid w:val="00B16DFB"/>
    <w:rsid w:val="00BA2DEC"/>
    <w:rsid w:val="00D252B4"/>
    <w:rsid w:val="00E05901"/>
    <w:rsid w:val="00E55715"/>
    <w:rsid w:val="00EE6188"/>
    <w:rsid w:val="00F9260B"/>
    <w:rsid w:val="00F96274"/>
    <w:rsid w:val="00FF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34B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36"/>
        <w:szCs w:val="36"/>
        <w:lang w:val="en-US" w:eastAsia="en-US" w:bidi="ar-SA"/>
      </w:rPr>
    </w:rPrDefault>
    <w:pPrDefault>
      <w:pPr>
        <w:spacing w:after="160" w:line="192" w:lineRule="auto"/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E86"/>
  </w:style>
  <w:style w:type="paragraph" w:styleId="Heading1">
    <w:name w:val="heading 1"/>
    <w:basedOn w:val="Normal"/>
    <w:next w:val="Normal"/>
    <w:link w:val="Heading1Char"/>
    <w:uiPriority w:val="9"/>
    <w:qFormat/>
    <w:rsid w:val="00AA54D7"/>
    <w:pPr>
      <w:keepNext/>
      <w:keepLines/>
      <w:spacing w:line="259" w:lineRule="auto"/>
      <w:jc w:val="left"/>
      <w:outlineLvl w:val="0"/>
    </w:pPr>
    <w:rPr>
      <w:rFonts w:asciiTheme="majorHAnsi" w:eastAsiaTheme="majorEastAsia" w:hAnsiTheme="majorHAnsi" w:cstheme="majorBidi"/>
      <w:caps/>
      <w:sz w:val="276"/>
      <w:szCs w:val="32"/>
      <w14:props3d w14:extrusionH="508000" w14:contourW="0" w14:prstMaterial="plastic">
        <w14:bevelT w14:w="38100" w14:h="0" w14:prst="circle"/>
        <w14:extrusionClr>
          <w14:schemeClr w14:val="bg1"/>
        </w14:extrusionClr>
      </w14:props3d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54D7"/>
    <w:pPr>
      <w:keepNext/>
      <w:keepLines/>
      <w:spacing w:line="259" w:lineRule="auto"/>
      <w:jc w:val="left"/>
      <w:outlineLvl w:val="1"/>
    </w:pPr>
    <w:rPr>
      <w:rFonts w:asciiTheme="majorHAnsi" w:eastAsiaTheme="majorEastAsia" w:hAnsiTheme="majorHAnsi" w:cstheme="majorBidi"/>
      <w:caps/>
      <w:color w:val="FFFFFF" w:themeColor="background1"/>
      <w:sz w:val="192"/>
      <w:szCs w:val="26"/>
      <w14:props3d w14:extrusionH="508000" w14:contourW="0" w14:prstMaterial="plastic">
        <w14:bevelT w14:w="38100" w14:h="0" w14:prst="circle"/>
        <w14:extrusionClr>
          <w14:schemeClr w14:val="tx1"/>
        </w14:extrusionClr>
      </w14:props3d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332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C7E86"/>
  </w:style>
  <w:style w:type="paragraph" w:styleId="Footer">
    <w:name w:val="footer"/>
    <w:basedOn w:val="Normal"/>
    <w:link w:val="FooterChar"/>
    <w:uiPriority w:val="99"/>
    <w:semiHidden/>
    <w:rsid w:val="003332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C7E86"/>
  </w:style>
  <w:style w:type="paragraph" w:styleId="Title">
    <w:name w:val="Title"/>
    <w:basedOn w:val="Normal"/>
    <w:next w:val="Normal"/>
    <w:link w:val="TitleChar"/>
    <w:uiPriority w:val="10"/>
    <w:qFormat/>
    <w:rsid w:val="003E182D"/>
    <w:pPr>
      <w:spacing w:line="259" w:lineRule="auto"/>
      <w:contextualSpacing/>
      <w:jc w:val="center"/>
    </w:pPr>
    <w:rPr>
      <w:rFonts w:asciiTheme="majorHAnsi" w:eastAsiaTheme="majorEastAsia" w:hAnsiTheme="majorHAnsi" w:cstheme="majorBidi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82D"/>
    <w:rPr>
      <w:rFonts w:asciiTheme="majorHAnsi" w:eastAsiaTheme="majorEastAsia" w:hAnsiTheme="majorHAnsi" w:cstheme="majorBidi"/>
      <w:kern w:val="28"/>
      <w:sz w:val="96"/>
      <w:szCs w:val="56"/>
    </w:rPr>
  </w:style>
  <w:style w:type="character" w:styleId="PlaceholderText">
    <w:name w:val="Placeholder Text"/>
    <w:basedOn w:val="DefaultParagraphFont"/>
    <w:uiPriority w:val="99"/>
    <w:semiHidden/>
    <w:rsid w:val="003E182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4D7"/>
    <w:pPr>
      <w:numPr>
        <w:ilvl w:val="1"/>
      </w:numPr>
      <w:spacing w:line="259" w:lineRule="auto"/>
      <w:jc w:val="left"/>
    </w:pPr>
    <w:rPr>
      <w:rFonts w:asciiTheme="majorHAnsi" w:eastAsiaTheme="minorEastAsia" w:hAnsiTheme="majorHAnsi"/>
      <w:b/>
      <w:caps/>
      <w:color w:val="FFFFFF" w:themeColor="background1"/>
      <w:sz w:val="96"/>
      <w:szCs w:val="22"/>
      <w14:props3d w14:extrusionH="152400" w14:contourW="0" w14:prstMaterial="plastic">
        <w14:bevelT w14:w="38100" w14:h="0" w14:prst="circle"/>
        <w14:extrusionClr>
          <w14:schemeClr w14:val="tx1"/>
        </w14:extrusionClr>
      </w14:props3d>
    </w:rPr>
  </w:style>
  <w:style w:type="character" w:customStyle="1" w:styleId="SubtitleChar">
    <w:name w:val="Subtitle Char"/>
    <w:basedOn w:val="DefaultParagraphFont"/>
    <w:link w:val="Subtitle"/>
    <w:uiPriority w:val="11"/>
    <w:rsid w:val="00AA54D7"/>
    <w:rPr>
      <w:rFonts w:asciiTheme="majorHAnsi" w:eastAsiaTheme="minorEastAsia" w:hAnsiTheme="majorHAnsi"/>
      <w:b/>
      <w:caps/>
      <w:color w:val="FFFFFF" w:themeColor="background1"/>
      <w:sz w:val="96"/>
      <w:szCs w:val="22"/>
      <w14:props3d w14:extrusionH="152400" w14:contourW="0" w14:prstMaterial="plastic">
        <w14:bevelT w14:w="38100" w14:h="0" w14:prst="circle"/>
        <w14:extrusionClr>
          <w14:schemeClr w14:val="tx1"/>
        </w14:extrusionClr>
      </w14:props3d>
    </w:rPr>
  </w:style>
  <w:style w:type="paragraph" w:customStyle="1" w:styleId="Script">
    <w:name w:val="Script"/>
    <w:basedOn w:val="Normal"/>
    <w:next w:val="Normal"/>
    <w:link w:val="ScriptChar"/>
    <w:uiPriority w:val="12"/>
    <w:qFormat/>
    <w:rsid w:val="00AA54D7"/>
    <w:pPr>
      <w:jc w:val="left"/>
    </w:pPr>
    <w:rPr>
      <w:rFonts w:ascii="Edwardian Script ITC" w:hAnsi="Edwardian Script ITC"/>
      <w:b/>
      <w:color w:val="FFFFFF" w:themeColor="background1"/>
      <w:sz w:val="276"/>
      <w14:props3d w14:extrusionH="152400" w14:contourW="0" w14:prstMaterial="plastic">
        <w14:bevelT w14:w="38100" w14:h="0" w14:prst="circle"/>
        <w14:extrusionClr>
          <w14:schemeClr w14:val="tx1"/>
        </w14:extrusionClr>
        <w14:contourClr>
          <w14:schemeClr w14:val="tx1"/>
        </w14:contourClr>
      </w14:props3d>
    </w:rPr>
  </w:style>
  <w:style w:type="character" w:customStyle="1" w:styleId="Heading1Char">
    <w:name w:val="Heading 1 Char"/>
    <w:basedOn w:val="DefaultParagraphFont"/>
    <w:link w:val="Heading1"/>
    <w:uiPriority w:val="9"/>
    <w:rsid w:val="00AA54D7"/>
    <w:rPr>
      <w:rFonts w:asciiTheme="majorHAnsi" w:eastAsiaTheme="majorEastAsia" w:hAnsiTheme="majorHAnsi" w:cstheme="majorBidi"/>
      <w:caps/>
      <w:sz w:val="276"/>
      <w:szCs w:val="32"/>
      <w14:props3d w14:extrusionH="508000" w14:contourW="0" w14:prstMaterial="plastic">
        <w14:bevelT w14:w="38100" w14:h="0" w14:prst="circle"/>
        <w14:extrusionClr>
          <w14:schemeClr w14:val="bg1"/>
        </w14:extrusionClr>
      </w14:props3d>
    </w:rPr>
  </w:style>
  <w:style w:type="character" w:customStyle="1" w:styleId="ScriptChar">
    <w:name w:val="Script Char"/>
    <w:basedOn w:val="DefaultParagraphFont"/>
    <w:link w:val="Script"/>
    <w:uiPriority w:val="12"/>
    <w:rsid w:val="002C7E86"/>
    <w:rPr>
      <w:rFonts w:ascii="Edwardian Script ITC" w:hAnsi="Edwardian Script ITC"/>
      <w:b/>
      <w:color w:val="FFFFFF" w:themeColor="background1"/>
      <w:sz w:val="276"/>
      <w14:props3d w14:extrusionH="152400" w14:contourW="0" w14:prstMaterial="plastic">
        <w14:bevelT w14:w="38100" w14:h="0" w14:prst="circle"/>
        <w14:extrusionClr>
          <w14:schemeClr w14:val="tx1"/>
        </w14:extrusionClr>
        <w14:contourClr>
          <w14:schemeClr w14:val="tx1"/>
        </w14:contourClr>
      </w14:props3d>
    </w:rPr>
  </w:style>
  <w:style w:type="character" w:customStyle="1" w:styleId="Heading2Char">
    <w:name w:val="Heading 2 Char"/>
    <w:basedOn w:val="DefaultParagraphFont"/>
    <w:link w:val="Heading2"/>
    <w:uiPriority w:val="9"/>
    <w:rsid w:val="00AA54D7"/>
    <w:rPr>
      <w:rFonts w:asciiTheme="majorHAnsi" w:eastAsiaTheme="majorEastAsia" w:hAnsiTheme="majorHAnsi" w:cstheme="majorBidi"/>
      <w:caps/>
      <w:color w:val="FFFFFF" w:themeColor="background1"/>
      <w:sz w:val="192"/>
      <w:szCs w:val="26"/>
      <w14:props3d w14:extrusionH="508000" w14:contourW="0" w14:prstMaterial="plastic">
        <w14:bevelT w14:w="38100" w14:h="0" w14:prst="circle"/>
        <w14:extrusionClr>
          <w14:schemeClr w14:val="tx1"/>
        </w14:extrusionClr>
      </w14:props3d>
    </w:rPr>
  </w:style>
  <w:style w:type="paragraph" w:styleId="Date">
    <w:name w:val="Date"/>
    <w:basedOn w:val="Normal"/>
    <w:next w:val="Normal"/>
    <w:link w:val="DateChar"/>
    <w:uiPriority w:val="99"/>
    <w:qFormat/>
    <w:rsid w:val="00AA54D7"/>
    <w:pPr>
      <w:spacing w:line="259" w:lineRule="auto"/>
      <w:jc w:val="left"/>
    </w:pPr>
    <w:rPr>
      <w:rFonts w:asciiTheme="majorHAnsi" w:hAnsiTheme="majorHAnsi"/>
      <w:color w:val="000000" w:themeColor="text1"/>
      <w:sz w:val="56"/>
    </w:rPr>
  </w:style>
  <w:style w:type="character" w:customStyle="1" w:styleId="DateChar">
    <w:name w:val="Date Char"/>
    <w:basedOn w:val="DefaultParagraphFont"/>
    <w:link w:val="Date"/>
    <w:uiPriority w:val="99"/>
    <w:rsid w:val="00AA54D7"/>
    <w:rPr>
      <w:rFonts w:asciiTheme="majorHAnsi" w:hAnsiTheme="majorHAnsi"/>
      <w:color w:val="000000" w:themeColor="text1"/>
      <w:sz w:val="56"/>
    </w:rPr>
  </w:style>
  <w:style w:type="character" w:styleId="Strong">
    <w:name w:val="Strong"/>
    <w:basedOn w:val="DefaultParagraphFont"/>
    <w:uiPriority w:val="22"/>
    <w:qFormat/>
    <w:rsid w:val="00AA54D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50B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uca-edu.zoom.us/j/94663779537?pwd=MmhZaUljVDdabUV6bkdwaktxUXBLUT09" TargetMode="External"/><Relationship Id="rId4" Type="http://schemas.openxmlformats.org/officeDocument/2006/relationships/styles" Target="styles.xml"/><Relationship Id="rId9" Type="http://schemas.openxmlformats.org/officeDocument/2006/relationships/hyperlink" Target="https://uca-edu.zoom.us/j/94663779537?pwd=MmhZaUljVDdabUV6bkdwaktxUXBLUT09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mmag\AppData\Roaming\Microsoft\Templates\Elegant%20graduation%20flyer.dotx" TargetMode="Externa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Flyers Graduation College">
      <a:majorFont>
        <a:latin typeface="Trebuchet MS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66935180-69BB-4FA5-8A49-A944A8A771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C62F52-E6AC-48D9-A24A-A8A058EBC7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448138-90B6-4926-AFDC-B82B43C1535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Elegant graduation flyer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2020-08-04T23:46:00Z</dcterms:created>
  <dcterms:modified xsi:type="dcterms:W3CDTF">2020-08-04T23:46:00Z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